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9DA" w:rsidRDefault="00E149DA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Aktualizacja kosztorysu</w:t>
      </w:r>
    </w:p>
    <w:p w:rsidR="00E149DA" w:rsidRDefault="00E149DA" w:rsidP="006A2797">
      <w:pPr>
        <w:jc w:val="center"/>
        <w:rPr>
          <w:b/>
          <w:bCs/>
          <w:sz w:val="20"/>
          <w:szCs w:val="20"/>
        </w:rPr>
      </w:pPr>
    </w:p>
    <w:p w:rsidR="00E149DA" w:rsidRDefault="00E149DA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zadania pn…………………………………………………………………………………………………………………</w:t>
      </w:r>
    </w:p>
    <w:p w:rsidR="00E149DA" w:rsidRDefault="00E149DA" w:rsidP="006A2797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(wpisać nazwę zadania zgodnie z ofertą)</w:t>
      </w:r>
    </w:p>
    <w:p w:rsidR="00E149DA" w:rsidRDefault="00E149DA" w:rsidP="006A2797">
      <w:pPr>
        <w:jc w:val="center"/>
        <w:rPr>
          <w:b/>
          <w:bCs/>
          <w:sz w:val="20"/>
          <w:szCs w:val="20"/>
        </w:rPr>
      </w:pPr>
    </w:p>
    <w:p w:rsidR="00E149DA" w:rsidRDefault="00E149DA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 wysokości dotacji ……………………… zł.  przyznanej przez Gminę Święciechowa</w:t>
      </w:r>
    </w:p>
    <w:p w:rsidR="00E149DA" w:rsidRDefault="00E149DA"/>
    <w:p w:rsidR="00E149DA" w:rsidRPr="00652AE2" w:rsidRDefault="00E149DA" w:rsidP="006A2797">
      <w:pPr>
        <w:spacing w:before="120" w:after="120"/>
        <w:rPr>
          <w:rFonts w:ascii="Arial" w:hAnsi="Arial" w:cs="Arial"/>
          <w:b/>
          <w:sz w:val="18"/>
          <w:szCs w:val="18"/>
        </w:rPr>
      </w:pPr>
      <w:r w:rsidRPr="00875B66">
        <w:rPr>
          <w:rFonts w:ascii="Arial" w:hAnsi="Arial" w:cs="Arial"/>
          <w:b/>
          <w:sz w:val="18"/>
          <w:szCs w:val="18"/>
        </w:rPr>
        <w:t>V. Kalkulacja przewidywanych kosztów realizacji zadania publicznego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E149DA" w:rsidRPr="003A0AF7" w:rsidTr="005E240C">
        <w:tc>
          <w:tcPr>
            <w:tcW w:w="9072" w:type="dxa"/>
            <w:gridSpan w:val="10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ind w:left="397" w:hanging="397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V. A Zestawienie kosztów realizacji zadania </w:t>
            </w:r>
            <w:r w:rsidRPr="003A0AF7">
              <w:rPr>
                <w:rFonts w:ascii="Arial" w:hAnsi="Arial" w:cs="Arial"/>
                <w:sz w:val="16"/>
                <w:szCs w:val="16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E149DA" w:rsidRPr="003A0AF7" w:rsidTr="005E240C">
        <w:tc>
          <w:tcPr>
            <w:tcW w:w="618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Koszt jednostkowy [PLN]</w:t>
            </w:r>
          </w:p>
        </w:tc>
        <w:tc>
          <w:tcPr>
            <w:tcW w:w="1123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Liczba jednostek</w:t>
            </w:r>
          </w:p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325" w:type="dxa"/>
            <w:gridSpan w:val="5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</w:tr>
      <w:tr w:rsidR="00E149DA" w:rsidRPr="003A0AF7" w:rsidTr="005E240C">
        <w:tc>
          <w:tcPr>
            <w:tcW w:w="618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9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61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6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3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76" w:type="dxa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829" w:type="dxa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1</w:t>
            </w:r>
          </w:p>
        </w:tc>
        <w:tc>
          <w:tcPr>
            <w:tcW w:w="670" w:type="dxa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3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4)</w:t>
            </w:r>
          </w:p>
        </w:tc>
      </w:tr>
      <w:tr w:rsidR="00E149DA" w:rsidRPr="003A0AF7" w:rsidTr="005E240C">
        <w:tc>
          <w:tcPr>
            <w:tcW w:w="618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Koszty realizacji działań </w:t>
            </w: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1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I.1.1.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I.1.2.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2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I.2.1.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I.2.2.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3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I.3.1.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I.3.2.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5747" w:type="dxa"/>
            <w:gridSpan w:val="5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Koszty administracyjne </w:t>
            </w: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II.1.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II.2.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618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75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5747" w:type="dxa"/>
            <w:gridSpan w:val="5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5747" w:type="dxa"/>
            <w:gridSpan w:val="5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p w:rsidR="00E149DA" w:rsidRPr="00B23958" w:rsidRDefault="00E149DA" w:rsidP="006A2797">
      <w:pPr>
        <w:spacing w:after="120"/>
        <w:rPr>
          <w:rFonts w:ascii="Arial" w:hAnsi="Arial" w:cs="Arial"/>
          <w:sz w:val="6"/>
          <w:szCs w:val="18"/>
        </w:rPr>
      </w:pPr>
    </w:p>
    <w:tbl>
      <w:tblPr>
        <w:tblW w:w="9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E149DA" w:rsidRPr="003A0AF7" w:rsidTr="005E240C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V. B Źródła finansowania kosztów realizacji zadania </w:t>
            </w: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Udział [%]</w:t>
            </w: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9102" w:type="dxa"/>
            <w:gridSpan w:val="9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V. C Podział kosztów realizacji zadania pomiędzy oferentów 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6)</w:t>
            </w:r>
          </w:p>
        </w:tc>
      </w:tr>
      <w:tr w:rsidR="00E149DA" w:rsidRPr="003A0AF7" w:rsidTr="005E240C">
        <w:tc>
          <w:tcPr>
            <w:tcW w:w="709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</w:tr>
      <w:tr w:rsidR="00E149DA" w:rsidRPr="003A0AF7" w:rsidTr="005E240C">
        <w:tc>
          <w:tcPr>
            <w:tcW w:w="709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vMerge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/>
            <w:vAlign w:val="center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3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7)</w:t>
            </w:r>
          </w:p>
        </w:tc>
      </w:tr>
      <w:tr w:rsidR="00E149DA" w:rsidRPr="003A0AF7" w:rsidTr="005E240C"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3686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1</w:t>
            </w:r>
          </w:p>
        </w:tc>
        <w:tc>
          <w:tcPr>
            <w:tcW w:w="1275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3686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2</w:t>
            </w:r>
          </w:p>
        </w:tc>
        <w:tc>
          <w:tcPr>
            <w:tcW w:w="1275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709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</w:tc>
        <w:tc>
          <w:tcPr>
            <w:tcW w:w="3686" w:type="dxa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3</w:t>
            </w:r>
          </w:p>
        </w:tc>
        <w:tc>
          <w:tcPr>
            <w:tcW w:w="1275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709" w:type="dxa"/>
          </w:tcPr>
          <w:p w:rsidR="00E149DA" w:rsidRPr="003A0AF7" w:rsidRDefault="00E149DA" w:rsidP="005E240C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AF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3686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275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49DA" w:rsidRPr="003A0AF7" w:rsidTr="005E240C">
        <w:tc>
          <w:tcPr>
            <w:tcW w:w="4395" w:type="dxa"/>
            <w:gridSpan w:val="2"/>
            <w:shd w:val="clear" w:color="auto" w:fill="C4BC96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E149DA" w:rsidRPr="003A0AF7" w:rsidRDefault="00E149DA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149DA" w:rsidRDefault="00E149DA"/>
    <w:p w:rsidR="00E149DA" w:rsidRDefault="00E149DA"/>
    <w:p w:rsidR="00E149DA" w:rsidRDefault="00E149DA" w:rsidP="006A2797">
      <w:r>
        <w:t>…………………………………………………………………………………………………..</w:t>
      </w:r>
    </w:p>
    <w:p w:rsidR="00E149DA" w:rsidRDefault="00E149DA" w:rsidP="006A2797">
      <w:pPr>
        <w:jc w:val="center"/>
        <w:rPr>
          <w:sz w:val="18"/>
          <w:szCs w:val="18"/>
        </w:rPr>
      </w:pPr>
      <w:r>
        <w:rPr>
          <w:sz w:val="18"/>
          <w:szCs w:val="18"/>
        </w:rPr>
        <w:t>(podpis osoby upoważnionej lub podpisy osób upoważnionych do składania oświadczeń woli w imieniu oferenta)</w:t>
      </w:r>
    </w:p>
    <w:p w:rsidR="00E149DA" w:rsidRDefault="00E149DA" w:rsidP="006A2797">
      <w:pPr>
        <w:rPr>
          <w:sz w:val="20"/>
          <w:szCs w:val="20"/>
        </w:rPr>
      </w:pPr>
    </w:p>
    <w:p w:rsidR="00E149DA" w:rsidRDefault="00E149DA" w:rsidP="006A2797">
      <w:pPr>
        <w:rPr>
          <w:sz w:val="20"/>
          <w:szCs w:val="20"/>
        </w:rPr>
      </w:pPr>
    </w:p>
    <w:p w:rsidR="00E149DA" w:rsidRDefault="00E149DA" w:rsidP="006A2797">
      <w:pPr>
        <w:jc w:val="center"/>
      </w:pPr>
      <w:r>
        <w:t>………………………………………………..</w:t>
      </w:r>
    </w:p>
    <w:p w:rsidR="00E149DA" w:rsidRDefault="00E149DA" w:rsidP="006A2797">
      <w:pPr>
        <w:jc w:val="center"/>
        <w:rPr>
          <w:sz w:val="18"/>
          <w:szCs w:val="18"/>
        </w:rPr>
      </w:pPr>
      <w:r>
        <w:rPr>
          <w:sz w:val="18"/>
          <w:szCs w:val="18"/>
        </w:rPr>
        <w:t>(data i miejsce sporządzenia aktualizacji kosztorysu)</w:t>
      </w:r>
    </w:p>
    <w:p w:rsidR="00E149DA" w:rsidRDefault="00E149DA" w:rsidP="006A2797">
      <w:pPr>
        <w:jc w:val="center"/>
        <w:rPr>
          <w:sz w:val="18"/>
          <w:szCs w:val="18"/>
        </w:rPr>
      </w:pPr>
    </w:p>
    <w:p w:rsidR="00E149DA" w:rsidRDefault="00E149DA" w:rsidP="006A2797">
      <w:pPr>
        <w:jc w:val="center"/>
      </w:pPr>
    </w:p>
    <w:p w:rsidR="00E149DA" w:rsidRDefault="00E149DA" w:rsidP="006A2797">
      <w:pPr>
        <w:jc w:val="center"/>
      </w:pPr>
    </w:p>
    <w:p w:rsidR="00E149DA" w:rsidRDefault="00E149DA" w:rsidP="006A2797">
      <w:pPr>
        <w:jc w:val="center"/>
      </w:pPr>
    </w:p>
    <w:p w:rsidR="00E149DA" w:rsidRDefault="00E149DA" w:rsidP="006A2797">
      <w:pPr>
        <w:jc w:val="center"/>
      </w:pPr>
    </w:p>
    <w:p w:rsidR="00E149DA" w:rsidRDefault="00E149DA" w:rsidP="006A2797">
      <w:pPr>
        <w:jc w:val="center"/>
      </w:pPr>
    </w:p>
    <w:p w:rsidR="00E149DA" w:rsidRDefault="00E149DA" w:rsidP="006A2797">
      <w:pPr>
        <w:jc w:val="center"/>
      </w:pPr>
      <w:bookmarkStart w:id="0" w:name="_GoBack"/>
      <w:bookmarkEnd w:id="0"/>
    </w:p>
    <w:p w:rsidR="00E149DA" w:rsidRDefault="00E149DA">
      <w:r>
        <w:t>_____________________</w:t>
      </w:r>
    </w:p>
    <w:p w:rsidR="00E149DA" w:rsidRPr="00875B66" w:rsidRDefault="00E149DA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4)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Tabelę należy rozszerzyć w przypadku realizacji oferty w dłuższym okresie. </w:t>
      </w:r>
    </w:p>
    <w:p w:rsidR="00E149DA" w:rsidRPr="00875B66" w:rsidRDefault="00E149DA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5)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Suma pól 3.1. i 3.2. </w:t>
      </w:r>
    </w:p>
    <w:p w:rsidR="00E149DA" w:rsidRPr="00875B66" w:rsidRDefault="00E149DA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6)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>Sekcję V</w:t>
      </w:r>
      <w:r>
        <w:rPr>
          <w:rFonts w:ascii="Arial" w:hAnsi="Arial" w:cs="Arial"/>
          <w:sz w:val="14"/>
          <w:szCs w:val="18"/>
        </w:rPr>
        <w:t>.</w:t>
      </w:r>
      <w:r w:rsidRPr="00875B66">
        <w:rPr>
          <w:rFonts w:ascii="Arial" w:hAnsi="Arial" w:cs="Arial"/>
          <w:sz w:val="14"/>
          <w:szCs w:val="18"/>
        </w:rPr>
        <w:t xml:space="preserve">C należy uzupełnić w przypadku oferty wspólnej. </w:t>
      </w:r>
    </w:p>
    <w:p w:rsidR="00E149DA" w:rsidRDefault="00E149DA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7)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Tabelę należy rozszerzyć w przypadku realizacji oferty w dłuższym okresie. </w:t>
      </w:r>
    </w:p>
    <w:p w:rsidR="00E149DA" w:rsidRDefault="00E149DA"/>
    <w:sectPr w:rsidR="00E149DA" w:rsidSect="006A279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9DA" w:rsidRDefault="00E149DA" w:rsidP="006A2797">
      <w:r>
        <w:separator/>
      </w:r>
    </w:p>
  </w:endnote>
  <w:endnote w:type="continuationSeparator" w:id="0">
    <w:p w:rsidR="00E149DA" w:rsidRDefault="00E149DA" w:rsidP="006A2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9DA" w:rsidRDefault="00E149DA" w:rsidP="006A2797">
      <w:r>
        <w:separator/>
      </w:r>
    </w:p>
  </w:footnote>
  <w:footnote w:type="continuationSeparator" w:id="0">
    <w:p w:rsidR="00E149DA" w:rsidRDefault="00E149DA" w:rsidP="006A27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797"/>
    <w:rsid w:val="00377F2E"/>
    <w:rsid w:val="003A0AF7"/>
    <w:rsid w:val="005163F4"/>
    <w:rsid w:val="0058555D"/>
    <w:rsid w:val="005E240C"/>
    <w:rsid w:val="00652AE2"/>
    <w:rsid w:val="006A2797"/>
    <w:rsid w:val="00875B66"/>
    <w:rsid w:val="00953395"/>
    <w:rsid w:val="00AA3E4B"/>
    <w:rsid w:val="00B039B8"/>
    <w:rsid w:val="00B13103"/>
    <w:rsid w:val="00B23958"/>
    <w:rsid w:val="00BC5294"/>
    <w:rsid w:val="00BC7833"/>
    <w:rsid w:val="00E1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79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A27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2797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6A27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2797"/>
    <w:rPr>
      <w:rFonts w:ascii="Times New Roman" w:hAnsi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6A279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A2797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6A2797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A279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A2797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6A279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58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324</Words>
  <Characters>1949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Aktualizacja kosztorysu</dc:title>
  <dc:subject/>
  <dc:creator>HP</dc:creator>
  <cp:keywords/>
  <dc:description/>
  <cp:lastModifiedBy>oc</cp:lastModifiedBy>
  <cp:revision>2</cp:revision>
  <dcterms:created xsi:type="dcterms:W3CDTF">2020-02-10T08:37:00Z</dcterms:created>
  <dcterms:modified xsi:type="dcterms:W3CDTF">2020-02-10T08:37:00Z</dcterms:modified>
</cp:coreProperties>
</file>